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CD4" w:rsidRDefault="00695CD4" w:rsidP="00695CD4">
      <w:pPr>
        <w:pStyle w:val="Default"/>
      </w:pPr>
    </w:p>
    <w:p w:rsidR="00F363A3" w:rsidRDefault="00695CD4" w:rsidP="00162BA4">
      <w:pPr>
        <w:pStyle w:val="Default"/>
        <w:spacing w:line="276" w:lineRule="auto"/>
        <w:rPr>
          <w:sz w:val="28"/>
          <w:szCs w:val="28"/>
        </w:rPr>
      </w:pPr>
      <w:r w:rsidRPr="00162BA4">
        <w:rPr>
          <w:sz w:val="28"/>
          <w:szCs w:val="28"/>
        </w:rPr>
        <w:t xml:space="preserve">The Department of Education and </w:t>
      </w:r>
      <w:proofErr w:type="spellStart"/>
      <w:r w:rsidRPr="00162BA4">
        <w:rPr>
          <w:sz w:val="28"/>
          <w:szCs w:val="28"/>
        </w:rPr>
        <w:t>iNEQE</w:t>
      </w:r>
      <w:proofErr w:type="spellEnd"/>
      <w:r w:rsidRPr="00162BA4">
        <w:rPr>
          <w:sz w:val="28"/>
          <w:szCs w:val="28"/>
        </w:rPr>
        <w:t xml:space="preserve"> Safeguarding Group </w:t>
      </w:r>
      <w:r w:rsidRPr="00162BA4">
        <w:rPr>
          <w:sz w:val="28"/>
          <w:szCs w:val="28"/>
        </w:rPr>
        <w:t>have launched a new Safer School App to offer support and reassurance to parents and teachers during this Covid-19 crisis.  The app can be</w:t>
      </w:r>
      <w:r w:rsidRPr="00162BA4">
        <w:rPr>
          <w:sz w:val="28"/>
          <w:szCs w:val="28"/>
        </w:rPr>
        <w:t xml:space="preserve"> downloaded on eithe</w:t>
      </w:r>
      <w:r w:rsidRPr="00162BA4">
        <w:rPr>
          <w:sz w:val="28"/>
          <w:szCs w:val="28"/>
        </w:rPr>
        <w:t xml:space="preserve">r the App Store or Google Play. </w:t>
      </w:r>
    </w:p>
    <w:p w:rsidR="00695CD4" w:rsidRPr="00162BA4" w:rsidRDefault="00695CD4" w:rsidP="00162BA4">
      <w:pPr>
        <w:pStyle w:val="Default"/>
        <w:spacing w:line="276" w:lineRule="auto"/>
        <w:rPr>
          <w:sz w:val="28"/>
          <w:szCs w:val="28"/>
        </w:rPr>
      </w:pPr>
      <w:bookmarkStart w:id="0" w:name="_GoBack"/>
      <w:bookmarkEnd w:id="0"/>
      <w:r w:rsidRPr="00162BA4">
        <w:rPr>
          <w:sz w:val="28"/>
          <w:szCs w:val="28"/>
        </w:rPr>
        <w:t xml:space="preserve"> </w:t>
      </w:r>
    </w:p>
    <w:p w:rsidR="00695CD4" w:rsidRPr="00162BA4" w:rsidRDefault="00695CD4" w:rsidP="00162BA4">
      <w:pPr>
        <w:pStyle w:val="Default"/>
        <w:spacing w:line="276" w:lineRule="auto"/>
        <w:rPr>
          <w:sz w:val="28"/>
          <w:szCs w:val="28"/>
        </w:rPr>
      </w:pPr>
      <w:r w:rsidRPr="00162BA4">
        <w:rPr>
          <w:sz w:val="28"/>
          <w:szCs w:val="28"/>
        </w:rPr>
        <w:t>These are the links:</w:t>
      </w:r>
    </w:p>
    <w:p w:rsidR="00695CD4" w:rsidRDefault="00695CD4" w:rsidP="00695CD4">
      <w:pPr>
        <w:pStyle w:val="Default"/>
        <w:rPr>
          <w:sz w:val="23"/>
          <w:szCs w:val="23"/>
        </w:rPr>
      </w:pPr>
    </w:p>
    <w:p w:rsidR="00695CD4" w:rsidRDefault="00695CD4" w:rsidP="00695CD4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Landing Page </w:t>
      </w:r>
    </w:p>
    <w:p w:rsidR="00695CD4" w:rsidRDefault="00695CD4" w:rsidP="00695CD4">
      <w:pPr>
        <w:pStyle w:val="Default"/>
        <w:rPr>
          <w:sz w:val="23"/>
          <w:szCs w:val="23"/>
        </w:rPr>
      </w:pPr>
    </w:p>
    <w:p w:rsidR="00695CD4" w:rsidRDefault="00695CD4" w:rsidP="00695CD4">
      <w:pPr>
        <w:pStyle w:val="Default"/>
        <w:rPr>
          <w:sz w:val="23"/>
          <w:szCs w:val="23"/>
        </w:rPr>
      </w:pPr>
      <w:hyperlink r:id="rId4" w:history="1">
        <w:r w:rsidRPr="00D1174D">
          <w:rPr>
            <w:rStyle w:val="Hyperlink"/>
            <w:sz w:val="23"/>
            <w:szCs w:val="23"/>
          </w:rPr>
          <w:t>https://ineqe.com/safer-schools-ni/</w:t>
        </w:r>
      </w:hyperlink>
      <w:r>
        <w:rPr>
          <w:sz w:val="23"/>
          <w:szCs w:val="23"/>
        </w:rPr>
        <w:t xml:space="preserve"> </w:t>
      </w:r>
    </w:p>
    <w:p w:rsidR="00695CD4" w:rsidRDefault="00695CD4" w:rsidP="00695CD4">
      <w:pPr>
        <w:pStyle w:val="Default"/>
        <w:rPr>
          <w:sz w:val="23"/>
          <w:szCs w:val="23"/>
        </w:rPr>
      </w:pPr>
    </w:p>
    <w:p w:rsidR="00695CD4" w:rsidRDefault="00695CD4" w:rsidP="00695CD4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Primary School Communication pack:</w:t>
      </w:r>
    </w:p>
    <w:p w:rsidR="00695CD4" w:rsidRDefault="00695CD4" w:rsidP="00695CD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695CD4" w:rsidRDefault="00695CD4" w:rsidP="00695C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Long Link: </w:t>
      </w:r>
      <w:hyperlink r:id="rId5" w:history="1">
        <w:r w:rsidRPr="00D1174D">
          <w:rPr>
            <w:rStyle w:val="Hyperlink"/>
            <w:sz w:val="23"/>
            <w:szCs w:val="23"/>
          </w:rPr>
          <w:t>https://cdn2.hubspot.net/hubfs/4019268/Safer%20Schools/DENI%20Safer%20Schools/DENI-Safer-Schools-NI-School-Primary-Pack.zip</w:t>
        </w:r>
      </w:hyperlink>
    </w:p>
    <w:p w:rsidR="00695CD4" w:rsidRDefault="00695CD4" w:rsidP="00695C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695CD4" w:rsidRDefault="00695CD4" w:rsidP="00695C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Shortened Link: </w:t>
      </w:r>
      <w:hyperlink r:id="rId6" w:history="1">
        <w:r w:rsidRPr="00D1174D">
          <w:rPr>
            <w:rStyle w:val="Hyperlink"/>
            <w:sz w:val="23"/>
            <w:szCs w:val="23"/>
          </w:rPr>
          <w:t>https://bit.ly/3aUk00o</w:t>
        </w:r>
      </w:hyperlink>
      <w:r>
        <w:rPr>
          <w:sz w:val="23"/>
          <w:szCs w:val="23"/>
        </w:rPr>
        <w:t xml:space="preserve"> </w:t>
      </w:r>
    </w:p>
    <w:p w:rsidR="00695CD4" w:rsidRDefault="00695CD4" w:rsidP="00695CD4">
      <w:pPr>
        <w:pStyle w:val="Default"/>
        <w:rPr>
          <w:sz w:val="23"/>
          <w:szCs w:val="23"/>
        </w:rPr>
      </w:pPr>
    </w:p>
    <w:p w:rsidR="00695CD4" w:rsidRDefault="00695CD4" w:rsidP="00695CD4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Post – Primary School Communication pack: </w:t>
      </w:r>
    </w:p>
    <w:p w:rsidR="00695CD4" w:rsidRDefault="00695CD4" w:rsidP="00695CD4">
      <w:pPr>
        <w:pStyle w:val="Default"/>
        <w:rPr>
          <w:sz w:val="23"/>
          <w:szCs w:val="23"/>
        </w:rPr>
      </w:pPr>
    </w:p>
    <w:p w:rsidR="00695CD4" w:rsidRDefault="00695CD4" w:rsidP="00695C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Long Link: </w:t>
      </w:r>
      <w:hyperlink r:id="rId7" w:history="1">
        <w:r w:rsidRPr="00D1174D">
          <w:rPr>
            <w:rStyle w:val="Hyperlink"/>
            <w:sz w:val="23"/>
            <w:szCs w:val="23"/>
          </w:rPr>
          <w:t>https://cdn2.hubspot.net/hubfs/4019268/Safer%20Schools/DENI%20Safer%20Schools/DENI-Safer-Schools-NI-School-Post-Primary-Pack.zip</w:t>
        </w:r>
      </w:hyperlink>
      <w:r>
        <w:rPr>
          <w:sz w:val="23"/>
          <w:szCs w:val="23"/>
        </w:rPr>
        <w:t xml:space="preserve"> </w:t>
      </w:r>
    </w:p>
    <w:p w:rsidR="00695CD4" w:rsidRDefault="00695CD4" w:rsidP="00695CD4">
      <w:pPr>
        <w:pStyle w:val="Default"/>
        <w:rPr>
          <w:sz w:val="23"/>
          <w:szCs w:val="23"/>
        </w:rPr>
      </w:pPr>
    </w:p>
    <w:p w:rsidR="00695CD4" w:rsidRDefault="00695CD4" w:rsidP="00695C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Shortened Link: </w:t>
      </w:r>
      <w:hyperlink r:id="rId8" w:history="1">
        <w:r w:rsidRPr="00D1174D">
          <w:rPr>
            <w:rStyle w:val="Hyperlink"/>
            <w:sz w:val="23"/>
            <w:szCs w:val="23"/>
          </w:rPr>
          <w:t>https://bit.ly/PostPrimarySaferSchoolsNI</w:t>
        </w:r>
      </w:hyperlink>
      <w:r>
        <w:rPr>
          <w:sz w:val="23"/>
          <w:szCs w:val="23"/>
        </w:rPr>
        <w:t xml:space="preserve"> </w:t>
      </w:r>
    </w:p>
    <w:p w:rsidR="00695CD4" w:rsidRDefault="00695CD4" w:rsidP="00695CD4">
      <w:pPr>
        <w:pStyle w:val="Default"/>
        <w:rPr>
          <w:sz w:val="23"/>
          <w:szCs w:val="23"/>
        </w:rPr>
      </w:pPr>
    </w:p>
    <w:p w:rsidR="003D0D3E" w:rsidRDefault="00695CD4" w:rsidP="00695CD4">
      <w:pPr>
        <w:rPr>
          <w:sz w:val="23"/>
          <w:szCs w:val="23"/>
        </w:rPr>
      </w:pPr>
      <w:r w:rsidRPr="00695CD4">
        <w:rPr>
          <w:noProof/>
          <w:sz w:val="23"/>
          <w:szCs w:val="23"/>
          <w:lang w:eastAsia="en-GB"/>
        </w:rPr>
        <w:drawing>
          <wp:inline distT="0" distB="0" distL="0" distR="0">
            <wp:extent cx="5731510" cy="3233887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4" w:rsidRDefault="00695CD4" w:rsidP="00695CD4"/>
    <w:sectPr w:rsidR="00695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D4"/>
    <w:rsid w:val="00162BA4"/>
    <w:rsid w:val="003D0D3E"/>
    <w:rsid w:val="00695CD4"/>
    <w:rsid w:val="00F3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61701"/>
  <w15:chartTrackingRefBased/>
  <w15:docId w15:val="{5512B692-3A5E-4E9E-8923-8ED59143E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95C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95C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PostPrimarySaferSchoolsN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dn2.hubspot.net/hubfs/4019268/Safer%20Schools/DENI%20Safer%20Schools/DENI-Safer-Schools-NI-School-Post-Primary-Pack.zi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3aUk00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dn2.hubspot.net/hubfs/4019268/Safer%20Schools/DENI%20Safer%20Schools/DENI-Safer-Schools-NI-School-Primary-Pack.zip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ineqe.com/safer-schools-ni/" TargetMode="Externa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55BA44D5</Template>
  <TotalTime>11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McAlinden</dc:creator>
  <cp:keywords/>
  <dc:description/>
  <cp:lastModifiedBy>U McAlinden</cp:lastModifiedBy>
  <cp:revision>2</cp:revision>
  <dcterms:created xsi:type="dcterms:W3CDTF">2020-04-10T15:14:00Z</dcterms:created>
  <dcterms:modified xsi:type="dcterms:W3CDTF">2020-04-10T15:25:00Z</dcterms:modified>
</cp:coreProperties>
</file>